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2D526" w14:textId="77777777" w:rsidR="00DC3B03" w:rsidRPr="00FD3BC0" w:rsidRDefault="00DC3B03" w:rsidP="00DC3B03">
      <w:pPr>
        <w:spacing w:line="240" w:lineRule="auto"/>
      </w:pPr>
    </w:p>
    <w:p w14:paraId="7767F57B" w14:textId="361E6BBC" w:rsidR="00DC3B03" w:rsidRDefault="00DC3B03" w:rsidP="00DC3B03">
      <w:pPr>
        <w:spacing w:line="240" w:lineRule="auto"/>
        <w:jc w:val="center"/>
        <w:rPr>
          <w:b/>
          <w:sz w:val="24"/>
          <w:szCs w:val="24"/>
        </w:rPr>
      </w:pPr>
      <w:r w:rsidRPr="00DC3B03">
        <w:rPr>
          <w:b/>
          <w:sz w:val="24"/>
          <w:szCs w:val="24"/>
        </w:rPr>
        <w:t>PODATKI O PONUDNIKU</w:t>
      </w:r>
      <w:r w:rsidR="00514699">
        <w:rPr>
          <w:b/>
          <w:sz w:val="24"/>
          <w:szCs w:val="24"/>
        </w:rPr>
        <w:t xml:space="preserve"> IN OPIS PONUDBE</w:t>
      </w:r>
    </w:p>
    <w:p w14:paraId="2201D789" w14:textId="77777777" w:rsidR="00DC3B03" w:rsidRPr="00DC3B03" w:rsidRDefault="00DC3B03" w:rsidP="00DC3B03">
      <w:pPr>
        <w:spacing w:line="240" w:lineRule="auto"/>
        <w:jc w:val="center"/>
        <w:rPr>
          <w:b/>
          <w:sz w:val="24"/>
          <w:szCs w:val="24"/>
        </w:rPr>
      </w:pPr>
    </w:p>
    <w:p w14:paraId="6A41785A" w14:textId="77777777" w:rsidR="00DC3B03" w:rsidRDefault="00DC3B03" w:rsidP="00DC3B03">
      <w:pPr>
        <w:spacing w:line="240" w:lineRule="auto"/>
        <w:rPr>
          <w:b/>
        </w:rPr>
      </w:pPr>
    </w:p>
    <w:tbl>
      <w:tblPr>
        <w:tblStyle w:val="Tabelamrea"/>
        <w:tblW w:w="0" w:type="auto"/>
        <w:tblLook w:val="04A0" w:firstRow="1" w:lastRow="0" w:firstColumn="1" w:lastColumn="0" w:noHBand="0" w:noVBand="1"/>
      </w:tblPr>
      <w:tblGrid>
        <w:gridCol w:w="4063"/>
        <w:gridCol w:w="4999"/>
      </w:tblGrid>
      <w:tr w:rsidR="00DC3B03" w:rsidRPr="00DC3B03" w14:paraId="4B159A5E" w14:textId="77777777" w:rsidTr="005B051D">
        <w:tc>
          <w:tcPr>
            <w:tcW w:w="4063" w:type="dxa"/>
            <w:vAlign w:val="center"/>
          </w:tcPr>
          <w:p w14:paraId="6CB2FA85" w14:textId="77777777" w:rsidR="00DC3B03" w:rsidRPr="00DC3B03" w:rsidRDefault="00DC3B03" w:rsidP="005B051D">
            <w:pPr>
              <w:spacing w:line="240" w:lineRule="auto"/>
            </w:pPr>
            <w:r w:rsidRPr="00DC3B03">
              <w:t xml:space="preserve">Naziv ponudnika  </w:t>
            </w:r>
          </w:p>
          <w:p w14:paraId="2941BAC0" w14:textId="77777777" w:rsidR="00DC3B03" w:rsidRPr="00DC3B03" w:rsidRDefault="00DC3B03" w:rsidP="005B051D">
            <w:pPr>
              <w:spacing w:line="240" w:lineRule="auto"/>
            </w:pPr>
          </w:p>
          <w:p w14:paraId="59A62A18" w14:textId="77777777" w:rsidR="00DC3B03" w:rsidRPr="00DC3B03" w:rsidRDefault="00DC3B03" w:rsidP="005B051D">
            <w:pPr>
              <w:spacing w:line="240" w:lineRule="auto"/>
            </w:pPr>
          </w:p>
        </w:tc>
        <w:tc>
          <w:tcPr>
            <w:tcW w:w="4999" w:type="dxa"/>
            <w:vAlign w:val="center"/>
          </w:tcPr>
          <w:p w14:paraId="56A9CC75" w14:textId="77777777" w:rsidR="00DC3B03" w:rsidRPr="00DC3B03" w:rsidRDefault="00DC3B03" w:rsidP="005B051D">
            <w:pPr>
              <w:spacing w:line="240" w:lineRule="auto"/>
            </w:pPr>
          </w:p>
        </w:tc>
      </w:tr>
      <w:tr w:rsidR="00DC3B03" w:rsidRPr="00DC3B03" w14:paraId="78B0808B" w14:textId="77777777" w:rsidTr="005B051D">
        <w:tc>
          <w:tcPr>
            <w:tcW w:w="4063" w:type="dxa"/>
            <w:vAlign w:val="center"/>
          </w:tcPr>
          <w:p w14:paraId="16CFD747" w14:textId="77777777" w:rsidR="00DC3B03" w:rsidRPr="00DC3B03" w:rsidRDefault="00DC3B03" w:rsidP="005B051D">
            <w:pPr>
              <w:spacing w:line="240" w:lineRule="auto"/>
            </w:pPr>
            <w:r w:rsidRPr="00DC3B03">
              <w:t xml:space="preserve">Ime in priimek zakonitega zastopnika </w:t>
            </w:r>
          </w:p>
          <w:p w14:paraId="3E826B13" w14:textId="77777777" w:rsidR="00DC3B03" w:rsidRPr="00DC3B03" w:rsidRDefault="00DC3B03" w:rsidP="005B051D">
            <w:pPr>
              <w:spacing w:line="240" w:lineRule="auto"/>
            </w:pPr>
          </w:p>
        </w:tc>
        <w:tc>
          <w:tcPr>
            <w:tcW w:w="4999" w:type="dxa"/>
            <w:vAlign w:val="center"/>
          </w:tcPr>
          <w:p w14:paraId="2C529F28" w14:textId="77777777" w:rsidR="00DC3B03" w:rsidRPr="00DC3B03" w:rsidRDefault="00DC3B03" w:rsidP="005B051D">
            <w:pPr>
              <w:spacing w:line="240" w:lineRule="auto"/>
            </w:pPr>
          </w:p>
        </w:tc>
      </w:tr>
      <w:tr w:rsidR="00DC3B03" w:rsidRPr="00DC3B03" w14:paraId="2E8FA7DE" w14:textId="77777777" w:rsidTr="005B051D">
        <w:tc>
          <w:tcPr>
            <w:tcW w:w="4063" w:type="dxa"/>
            <w:vAlign w:val="center"/>
          </w:tcPr>
          <w:p w14:paraId="26404B7C" w14:textId="77777777" w:rsidR="00DC3B03" w:rsidRPr="00DC3B03" w:rsidRDefault="00DC3B03" w:rsidP="005B051D">
            <w:pPr>
              <w:spacing w:line="240" w:lineRule="auto"/>
            </w:pPr>
            <w:r w:rsidRPr="00DC3B03">
              <w:t>Osnovni podatki</w:t>
            </w:r>
          </w:p>
        </w:tc>
        <w:tc>
          <w:tcPr>
            <w:tcW w:w="4999" w:type="dxa"/>
            <w:vAlign w:val="center"/>
          </w:tcPr>
          <w:p w14:paraId="0B9C989C" w14:textId="77777777" w:rsidR="00DC3B03" w:rsidRPr="00DC3B03" w:rsidRDefault="00DC3B03" w:rsidP="005B051D">
            <w:pPr>
              <w:pStyle w:val="Glava"/>
              <w:spacing w:line="240" w:lineRule="auto"/>
            </w:pPr>
          </w:p>
          <w:p w14:paraId="119753DE" w14:textId="77777777" w:rsidR="00DC3B03" w:rsidRPr="00DC3B03" w:rsidRDefault="00DC3B03" w:rsidP="005B051D">
            <w:pPr>
              <w:pStyle w:val="Glava"/>
              <w:spacing w:line="240" w:lineRule="auto"/>
            </w:pPr>
            <w:r w:rsidRPr="00DC3B03">
              <w:t>Naslov  ____________________________________</w:t>
            </w:r>
          </w:p>
          <w:p w14:paraId="75793227" w14:textId="77777777" w:rsidR="00DC3B03" w:rsidRPr="00DC3B03" w:rsidRDefault="00DC3B03" w:rsidP="005B051D">
            <w:pPr>
              <w:pStyle w:val="Glava"/>
              <w:spacing w:line="240" w:lineRule="auto"/>
            </w:pPr>
          </w:p>
          <w:p w14:paraId="4585FF73" w14:textId="77777777" w:rsidR="00DC3B03" w:rsidRPr="00DC3B03" w:rsidRDefault="00DC3B03" w:rsidP="005B051D">
            <w:pPr>
              <w:pStyle w:val="Glava"/>
              <w:spacing w:line="240" w:lineRule="auto"/>
            </w:pPr>
            <w:r w:rsidRPr="00DC3B03">
              <w:t>Davčna številka  _____________________</w:t>
            </w:r>
          </w:p>
          <w:p w14:paraId="40A5AD3A" w14:textId="77777777" w:rsidR="00DC3B03" w:rsidRPr="00DC3B03" w:rsidRDefault="00DC3B03" w:rsidP="005B051D">
            <w:pPr>
              <w:pStyle w:val="Glava"/>
              <w:spacing w:line="240" w:lineRule="auto"/>
            </w:pPr>
          </w:p>
          <w:p w14:paraId="2EF36ABB" w14:textId="77777777" w:rsidR="00DC3B03" w:rsidRPr="00DC3B03" w:rsidRDefault="00DC3B03" w:rsidP="005B051D">
            <w:pPr>
              <w:pStyle w:val="Glava"/>
              <w:spacing w:line="240" w:lineRule="auto"/>
            </w:pPr>
            <w:r w:rsidRPr="00DC3B03">
              <w:t>Matična številka _____________________</w:t>
            </w:r>
          </w:p>
          <w:p w14:paraId="4B52478C" w14:textId="77777777" w:rsidR="00DC3B03" w:rsidRPr="00DC3B03" w:rsidRDefault="00DC3B03" w:rsidP="005B051D">
            <w:pPr>
              <w:spacing w:line="240" w:lineRule="auto"/>
            </w:pPr>
          </w:p>
        </w:tc>
      </w:tr>
      <w:tr w:rsidR="00514699" w:rsidRPr="00DC3B03" w14:paraId="74E1A99F" w14:textId="77777777" w:rsidTr="005B051D">
        <w:tc>
          <w:tcPr>
            <w:tcW w:w="4063" w:type="dxa"/>
            <w:vAlign w:val="center"/>
          </w:tcPr>
          <w:p w14:paraId="6C24E95E" w14:textId="77777777" w:rsidR="00514699" w:rsidRDefault="00514699" w:rsidP="005B051D">
            <w:pPr>
              <w:spacing w:line="240" w:lineRule="auto"/>
            </w:pPr>
          </w:p>
          <w:p w14:paraId="78C2429D" w14:textId="77777777" w:rsidR="00514699" w:rsidRDefault="00514699" w:rsidP="005B051D">
            <w:pPr>
              <w:spacing w:line="240" w:lineRule="auto"/>
            </w:pPr>
          </w:p>
          <w:p w14:paraId="0A3CD4E0" w14:textId="5F19B85A" w:rsidR="00514699" w:rsidRDefault="00514699" w:rsidP="005B051D">
            <w:pPr>
              <w:spacing w:line="240" w:lineRule="auto"/>
            </w:pPr>
            <w:r>
              <w:t xml:space="preserve">Opis lokacije, kjer bi lahko izvedli konferenco </w:t>
            </w:r>
          </w:p>
          <w:p w14:paraId="7851D9BE" w14:textId="77777777" w:rsidR="00514699" w:rsidRDefault="00514699" w:rsidP="005B051D">
            <w:pPr>
              <w:spacing w:line="240" w:lineRule="auto"/>
            </w:pPr>
          </w:p>
          <w:p w14:paraId="59941649" w14:textId="77777777" w:rsidR="00514699" w:rsidRDefault="00514699" w:rsidP="005B051D">
            <w:pPr>
              <w:spacing w:line="240" w:lineRule="auto"/>
            </w:pPr>
          </w:p>
          <w:p w14:paraId="19973F96" w14:textId="664747D5" w:rsidR="00514699" w:rsidRPr="00DC3B03" w:rsidRDefault="00514699" w:rsidP="005B051D">
            <w:pPr>
              <w:spacing w:line="240" w:lineRule="auto"/>
            </w:pPr>
          </w:p>
        </w:tc>
        <w:tc>
          <w:tcPr>
            <w:tcW w:w="4999" w:type="dxa"/>
            <w:vAlign w:val="center"/>
          </w:tcPr>
          <w:p w14:paraId="5A6F24BF" w14:textId="77777777" w:rsidR="00514699" w:rsidRPr="00DC3B03" w:rsidRDefault="00514699" w:rsidP="005B051D">
            <w:pPr>
              <w:pStyle w:val="Glava"/>
              <w:spacing w:line="240" w:lineRule="auto"/>
            </w:pPr>
          </w:p>
        </w:tc>
      </w:tr>
      <w:tr w:rsidR="00DC3B03" w:rsidRPr="00DC3B03" w14:paraId="417E7AD8" w14:textId="77777777" w:rsidTr="005B051D">
        <w:tc>
          <w:tcPr>
            <w:tcW w:w="4063" w:type="dxa"/>
            <w:vAlign w:val="center"/>
          </w:tcPr>
          <w:p w14:paraId="3F0FAE29" w14:textId="77777777" w:rsidR="00514699" w:rsidRPr="00DC3B03" w:rsidRDefault="00514699" w:rsidP="00514699">
            <w:pPr>
              <w:spacing w:after="200" w:line="276" w:lineRule="auto"/>
              <w:jc w:val="left"/>
            </w:pPr>
            <w:r w:rsidRPr="00DC3B03">
              <w:t>Opis opreme, ki jo lahko ponudnik ponudi (prostor za izvedbo predavanj, športna oprema za izvedbo aktivnosti na vodi in uporabo kajakaških ali kanu čolnov in opreme, varnostna oprema za izvedbo programa, praktična in teoretična predstavitev prilagojene vadbe na vodi za otroke s posebnimi potrebami ali gibalnimi omejitvami</w:t>
            </w:r>
          </w:p>
          <w:p w14:paraId="5827B99A" w14:textId="2127E25C" w:rsidR="00DC3B03" w:rsidRPr="00DC3B03" w:rsidRDefault="00DC3B03" w:rsidP="005B051D">
            <w:pPr>
              <w:spacing w:line="240" w:lineRule="auto"/>
            </w:pPr>
          </w:p>
        </w:tc>
        <w:tc>
          <w:tcPr>
            <w:tcW w:w="4999" w:type="dxa"/>
            <w:vAlign w:val="center"/>
          </w:tcPr>
          <w:p w14:paraId="5FC65832" w14:textId="77777777" w:rsidR="00DC3B03" w:rsidRPr="00DC3B03" w:rsidRDefault="00DC3B03" w:rsidP="005B051D">
            <w:pPr>
              <w:spacing w:after="200" w:line="276" w:lineRule="auto"/>
              <w:jc w:val="left"/>
            </w:pPr>
          </w:p>
          <w:p w14:paraId="43CEBE86" w14:textId="77777777" w:rsidR="00DC3B03" w:rsidRPr="00DC3B03" w:rsidRDefault="00DC3B03" w:rsidP="005B051D">
            <w:pPr>
              <w:spacing w:after="200" w:line="276" w:lineRule="auto"/>
              <w:jc w:val="left"/>
            </w:pPr>
          </w:p>
          <w:p w14:paraId="782D24B4" w14:textId="77777777" w:rsidR="00DC3B03" w:rsidRPr="00DC3B03" w:rsidRDefault="00DC3B03" w:rsidP="005B051D">
            <w:pPr>
              <w:spacing w:after="200" w:line="276" w:lineRule="auto"/>
              <w:jc w:val="left"/>
            </w:pPr>
          </w:p>
          <w:p w14:paraId="76E61409" w14:textId="77777777" w:rsidR="00DC3B03" w:rsidRPr="00DC3B03" w:rsidRDefault="00DC3B03" w:rsidP="005B051D">
            <w:pPr>
              <w:spacing w:after="200" w:line="276" w:lineRule="auto"/>
              <w:jc w:val="left"/>
            </w:pPr>
            <w:r w:rsidRPr="00DC3B03">
              <w:t>Število možnih udeležencev</w:t>
            </w:r>
          </w:p>
          <w:p w14:paraId="739B86D7" w14:textId="77777777" w:rsidR="00DC3B03" w:rsidRPr="00DC3B03" w:rsidRDefault="00DC3B03" w:rsidP="005B051D">
            <w:pPr>
              <w:pStyle w:val="Glava"/>
              <w:spacing w:line="240" w:lineRule="auto"/>
            </w:pPr>
          </w:p>
          <w:p w14:paraId="3090E3C3" w14:textId="77777777" w:rsidR="00DC3B03" w:rsidRPr="00DC3B03" w:rsidRDefault="00DC3B03" w:rsidP="005B051D">
            <w:pPr>
              <w:spacing w:line="240" w:lineRule="auto"/>
            </w:pPr>
          </w:p>
        </w:tc>
      </w:tr>
      <w:tr w:rsidR="00DC3B03" w:rsidRPr="00DC3B03" w14:paraId="61D7B3F3" w14:textId="77777777" w:rsidTr="005B051D">
        <w:tc>
          <w:tcPr>
            <w:tcW w:w="4063" w:type="dxa"/>
            <w:vAlign w:val="center"/>
          </w:tcPr>
          <w:p w14:paraId="2C3B837E" w14:textId="77777777" w:rsidR="00DC3B03" w:rsidRPr="00DC3B03" w:rsidRDefault="00DC3B03" w:rsidP="005B051D">
            <w:pPr>
              <w:spacing w:line="240" w:lineRule="auto"/>
            </w:pPr>
            <w:r w:rsidRPr="00DC3B03">
              <w:t xml:space="preserve">Usposobljenost strokovnega kadra za izvedbo storitev </w:t>
            </w:r>
          </w:p>
        </w:tc>
        <w:tc>
          <w:tcPr>
            <w:tcW w:w="4999" w:type="dxa"/>
          </w:tcPr>
          <w:p w14:paraId="2AF89FED" w14:textId="77777777" w:rsidR="00514699" w:rsidRDefault="00514699" w:rsidP="005B051D">
            <w:pPr>
              <w:spacing w:line="240" w:lineRule="auto"/>
            </w:pPr>
          </w:p>
          <w:p w14:paraId="3E6124B2" w14:textId="33284555" w:rsidR="00DC3B03" w:rsidRDefault="00DC3B03" w:rsidP="005B051D">
            <w:pPr>
              <w:spacing w:line="240" w:lineRule="auto"/>
            </w:pPr>
            <w:r w:rsidRPr="00DC3B03">
              <w:t>Da</w:t>
            </w:r>
            <w:r w:rsidR="00514699">
              <w:t xml:space="preserve">   /   Ne</w:t>
            </w:r>
          </w:p>
          <w:p w14:paraId="2278C58B" w14:textId="77777777" w:rsidR="00514699" w:rsidRDefault="00514699" w:rsidP="005B051D">
            <w:pPr>
              <w:spacing w:line="240" w:lineRule="auto"/>
            </w:pPr>
          </w:p>
          <w:p w14:paraId="1BD3BBDE" w14:textId="77777777" w:rsidR="00514699" w:rsidRDefault="00514699" w:rsidP="005B051D">
            <w:pPr>
              <w:spacing w:line="240" w:lineRule="auto"/>
            </w:pPr>
          </w:p>
          <w:p w14:paraId="00D27AE8" w14:textId="14900FB7" w:rsidR="00514699" w:rsidRPr="00DC3B03" w:rsidRDefault="00514699" w:rsidP="005B051D">
            <w:pPr>
              <w:spacing w:line="240" w:lineRule="auto"/>
            </w:pPr>
            <w:r>
              <w:t xml:space="preserve">Kratek opis kadra in njihove reference </w:t>
            </w:r>
          </w:p>
          <w:p w14:paraId="2FC98A9F" w14:textId="77777777" w:rsidR="00DC3B03" w:rsidRPr="00DC3B03" w:rsidRDefault="00DC3B03" w:rsidP="005B051D">
            <w:pPr>
              <w:spacing w:line="240" w:lineRule="auto"/>
            </w:pPr>
          </w:p>
        </w:tc>
      </w:tr>
      <w:tr w:rsidR="00514699" w:rsidRPr="00DC3B03" w14:paraId="0A51EAC3" w14:textId="77777777" w:rsidTr="005B051D">
        <w:tc>
          <w:tcPr>
            <w:tcW w:w="4063" w:type="dxa"/>
            <w:vAlign w:val="center"/>
          </w:tcPr>
          <w:p w14:paraId="7455A9EE" w14:textId="77777777" w:rsidR="00514699" w:rsidRDefault="00514699" w:rsidP="005B051D">
            <w:pPr>
              <w:spacing w:line="240" w:lineRule="auto"/>
            </w:pPr>
          </w:p>
          <w:p w14:paraId="15C6B8F7" w14:textId="77777777" w:rsidR="00514699" w:rsidRDefault="00514699" w:rsidP="00514699">
            <w:pPr>
              <w:spacing w:after="200" w:line="276" w:lineRule="auto"/>
              <w:jc w:val="left"/>
            </w:pPr>
          </w:p>
          <w:p w14:paraId="1564FB49" w14:textId="5E08E1AE" w:rsidR="00514699" w:rsidRPr="00DC3B03" w:rsidRDefault="00514699" w:rsidP="00514699">
            <w:pPr>
              <w:spacing w:after="200" w:line="276" w:lineRule="auto"/>
              <w:jc w:val="left"/>
            </w:pPr>
            <w:r w:rsidRPr="00DC3B03">
              <w:t>Število možnih udeležencev</w:t>
            </w:r>
          </w:p>
          <w:p w14:paraId="557AB16D" w14:textId="77777777" w:rsidR="00514699" w:rsidRPr="00DC3B03" w:rsidRDefault="00514699" w:rsidP="005B051D">
            <w:pPr>
              <w:spacing w:line="240" w:lineRule="auto"/>
            </w:pPr>
          </w:p>
        </w:tc>
        <w:tc>
          <w:tcPr>
            <w:tcW w:w="4999" w:type="dxa"/>
          </w:tcPr>
          <w:p w14:paraId="5EF579E3" w14:textId="77777777" w:rsidR="00514699" w:rsidRPr="00DC3B03" w:rsidRDefault="00514699" w:rsidP="005B051D">
            <w:pPr>
              <w:spacing w:line="240" w:lineRule="auto"/>
            </w:pPr>
          </w:p>
        </w:tc>
      </w:tr>
      <w:tr w:rsidR="00DC3B03" w:rsidRPr="00DC3B03" w14:paraId="47E4AE0B" w14:textId="77777777" w:rsidTr="005B051D">
        <w:tc>
          <w:tcPr>
            <w:tcW w:w="4063" w:type="dxa"/>
            <w:vAlign w:val="center"/>
          </w:tcPr>
          <w:p w14:paraId="2B1F6857" w14:textId="77777777" w:rsidR="00DC3B03" w:rsidRPr="00DC3B03" w:rsidRDefault="00DC3B03" w:rsidP="005B051D">
            <w:pPr>
              <w:spacing w:line="240" w:lineRule="auto"/>
            </w:pPr>
            <w:r w:rsidRPr="00DC3B03">
              <w:t xml:space="preserve">Ponujena cena </w:t>
            </w:r>
          </w:p>
        </w:tc>
        <w:tc>
          <w:tcPr>
            <w:tcW w:w="4999" w:type="dxa"/>
          </w:tcPr>
          <w:p w14:paraId="6EF29D21" w14:textId="77777777" w:rsidR="00DC3B03" w:rsidRPr="00DC3B03" w:rsidRDefault="00DC3B03" w:rsidP="005B051D">
            <w:pPr>
              <w:spacing w:line="240" w:lineRule="auto"/>
            </w:pPr>
            <w:r w:rsidRPr="00DC3B03">
              <w:t xml:space="preserve">Neto </w:t>
            </w:r>
          </w:p>
          <w:p w14:paraId="6C82FEC9" w14:textId="77777777" w:rsidR="00DC3B03" w:rsidRPr="00DC3B03" w:rsidRDefault="00DC3B03" w:rsidP="005B051D">
            <w:pPr>
              <w:spacing w:line="240" w:lineRule="auto"/>
            </w:pPr>
          </w:p>
          <w:p w14:paraId="78755256" w14:textId="77777777" w:rsidR="00DC3B03" w:rsidRPr="00DC3B03" w:rsidRDefault="00DC3B03" w:rsidP="005B051D">
            <w:pPr>
              <w:spacing w:line="240" w:lineRule="auto"/>
            </w:pPr>
            <w:r w:rsidRPr="00DC3B03">
              <w:t xml:space="preserve">Bruto z vključenim </w:t>
            </w:r>
            <w:proofErr w:type="spellStart"/>
            <w:r w:rsidRPr="00DC3B03">
              <w:t>ddv</w:t>
            </w:r>
            <w:proofErr w:type="spellEnd"/>
          </w:p>
        </w:tc>
      </w:tr>
    </w:tbl>
    <w:p w14:paraId="3F6D6CDC" w14:textId="77777777" w:rsidR="00DC3B03" w:rsidRDefault="00DC3B03" w:rsidP="00DC3B03">
      <w:pPr>
        <w:spacing w:afterLines="60" w:after="144"/>
      </w:pPr>
    </w:p>
    <w:p w14:paraId="7C5B8D39" w14:textId="0E3F2C28" w:rsidR="00242E81" w:rsidRPr="00242E81" w:rsidRDefault="00DC3B03" w:rsidP="00514699">
      <w:pPr>
        <w:spacing w:afterLines="60" w:after="144"/>
      </w:pPr>
      <w:r>
        <w:t xml:space="preserve">Podpis in žig ponudnika: </w:t>
      </w:r>
    </w:p>
    <w:sectPr w:rsidR="00242E81" w:rsidRPr="00242E81" w:rsidSect="00884F3B">
      <w:headerReference w:type="default" r:id="rId7"/>
      <w:footerReference w:type="default" r:id="rId8"/>
      <w:headerReference w:type="first" r:id="rId9"/>
      <w:footerReference w:type="first" r:id="rId10"/>
      <w:pgSz w:w="11901" w:h="16817"/>
      <w:pgMar w:top="2268" w:right="907" w:bottom="1621" w:left="907" w:header="1701"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D2179" w14:textId="77777777" w:rsidR="00B76CA1" w:rsidRDefault="00B76CA1" w:rsidP="0008232F">
      <w:r>
        <w:separator/>
      </w:r>
    </w:p>
  </w:endnote>
  <w:endnote w:type="continuationSeparator" w:id="0">
    <w:p w14:paraId="0DB1C137" w14:textId="77777777" w:rsidR="00B76CA1" w:rsidRDefault="00B76CA1" w:rsidP="00082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B9537" w14:textId="77777777" w:rsidR="00AB55D4" w:rsidRDefault="00AB55D4">
    <w:pPr>
      <w:pStyle w:val="Noga"/>
    </w:pPr>
    <w:r>
      <w:rPr>
        <w:noProof/>
        <w:lang w:eastAsia="en-GB"/>
      </w:rPr>
      <w:drawing>
        <wp:anchor distT="0" distB="0" distL="114300" distR="114300" simplePos="0" relativeHeight="251665408" behindDoc="1" locked="0" layoutInCell="1" allowOverlap="1" wp14:anchorId="0664F3B5" wp14:editId="69E60C5E">
          <wp:simplePos x="0" y="0"/>
          <wp:positionH relativeFrom="page">
            <wp:align>center</wp:align>
          </wp:positionH>
          <wp:positionV relativeFrom="page">
            <wp:align>bottom</wp:align>
          </wp:positionV>
          <wp:extent cx="7549200" cy="1065600"/>
          <wp:effectExtent l="0" t="0" r="0" b="1270"/>
          <wp:wrapNone/>
          <wp:docPr id="214562177" name="Picture 21456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extLst>
                      <a:ext uri="{28A0092B-C50C-407E-A947-70E740481C1C}">
                        <a14:useLocalDpi xmlns:a14="http://schemas.microsoft.com/office/drawing/2010/main" val="0"/>
                      </a:ext>
                    </a:extLst>
                  </a:blip>
                  <a:stretch>
                    <a:fillRect/>
                  </a:stretch>
                </pic:blipFill>
                <pic:spPr>
                  <a:xfrm>
                    <a:off x="0" y="0"/>
                    <a:ext cx="7549200" cy="1065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EF2FC" w14:textId="77777777" w:rsidR="001D1B01" w:rsidRDefault="001D1B01">
    <w:pPr>
      <w:pStyle w:val="Noga"/>
    </w:pPr>
    <w:r>
      <w:rPr>
        <w:noProof/>
        <w:lang w:eastAsia="en-GB"/>
      </w:rPr>
      <w:drawing>
        <wp:anchor distT="0" distB="0" distL="114300" distR="114300" simplePos="0" relativeHeight="251658240" behindDoc="1" locked="0" layoutInCell="1" allowOverlap="1" wp14:anchorId="79D3DA70" wp14:editId="7569C5E5">
          <wp:simplePos x="0" y="0"/>
          <wp:positionH relativeFrom="page">
            <wp:posOffset>0</wp:posOffset>
          </wp:positionH>
          <wp:positionV relativeFrom="page">
            <wp:posOffset>9607553</wp:posOffset>
          </wp:positionV>
          <wp:extent cx="7560000" cy="1067294"/>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extLst>
                      <a:ext uri="{28A0092B-C50C-407E-A947-70E740481C1C}">
                        <a14:useLocalDpi xmlns:a14="http://schemas.microsoft.com/office/drawing/2010/main" val="0"/>
                      </a:ext>
                    </a:extLst>
                  </a:blip>
                  <a:stretch>
                    <a:fillRect/>
                  </a:stretch>
                </pic:blipFill>
                <pic:spPr>
                  <a:xfrm>
                    <a:off x="0" y="0"/>
                    <a:ext cx="7560000" cy="106729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45027" w14:textId="77777777" w:rsidR="00B76CA1" w:rsidRDefault="00B76CA1" w:rsidP="0008232F">
      <w:r>
        <w:separator/>
      </w:r>
    </w:p>
  </w:footnote>
  <w:footnote w:type="continuationSeparator" w:id="0">
    <w:p w14:paraId="4406B982" w14:textId="77777777" w:rsidR="00B76CA1" w:rsidRDefault="00B76CA1" w:rsidP="00082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41FA0" w14:textId="77777777" w:rsidR="002A1B10" w:rsidRDefault="00AB55D4">
    <w:pPr>
      <w:pStyle w:val="Glava"/>
    </w:pPr>
    <w:r>
      <w:rPr>
        <w:noProof/>
      </w:rPr>
      <w:drawing>
        <wp:anchor distT="0" distB="0" distL="114300" distR="114300" simplePos="0" relativeHeight="251666432" behindDoc="1" locked="0" layoutInCell="1" allowOverlap="1" wp14:anchorId="56912CFA" wp14:editId="1A776191">
          <wp:simplePos x="0" y="0"/>
          <wp:positionH relativeFrom="page">
            <wp:align>center</wp:align>
          </wp:positionH>
          <wp:positionV relativeFrom="page">
            <wp:align>top</wp:align>
          </wp:positionV>
          <wp:extent cx="7560000" cy="1069200"/>
          <wp:effectExtent l="0" t="0" r="0" b="0"/>
          <wp:wrapNone/>
          <wp:docPr id="165751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51679" name="Picture 165751679"/>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D4396" w14:textId="77777777" w:rsidR="001D1B01" w:rsidRDefault="001D1B01">
    <w:pPr>
      <w:pStyle w:val="Glava"/>
    </w:pPr>
    <w:r>
      <w:rPr>
        <w:noProof/>
      </w:rPr>
      <w:drawing>
        <wp:anchor distT="0" distB="0" distL="114300" distR="114300" simplePos="0" relativeHeight="251663360" behindDoc="1" locked="0" layoutInCell="1" allowOverlap="1" wp14:anchorId="70E6BCFB" wp14:editId="5EECEA0F">
          <wp:simplePos x="0" y="0"/>
          <wp:positionH relativeFrom="page">
            <wp:align>center</wp:align>
          </wp:positionH>
          <wp:positionV relativeFrom="page">
            <wp:align>top</wp:align>
          </wp:positionV>
          <wp:extent cx="7560000" cy="1080000"/>
          <wp:effectExtent l="0" t="0" r="0" b="0"/>
          <wp:wrapNone/>
          <wp:docPr id="1731298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29814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E6FAD"/>
    <w:multiLevelType w:val="hybridMultilevel"/>
    <w:tmpl w:val="ADFABA16"/>
    <w:lvl w:ilvl="0" w:tplc="04240011">
      <w:start w:val="1"/>
      <w:numFmt w:val="decimal"/>
      <w:lvlText w:val="%1)"/>
      <w:lvlJc w:val="left"/>
      <w:pPr>
        <w:tabs>
          <w:tab w:val="num" w:pos="720"/>
        </w:tabs>
        <w:ind w:left="720" w:hanging="360"/>
      </w:pPr>
    </w:lvl>
    <w:lvl w:ilvl="1" w:tplc="1A16379C">
      <w:start w:val="1"/>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76172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B03"/>
    <w:rsid w:val="0003660A"/>
    <w:rsid w:val="0008232F"/>
    <w:rsid w:val="000B29A2"/>
    <w:rsid w:val="001264C1"/>
    <w:rsid w:val="00137413"/>
    <w:rsid w:val="00163C41"/>
    <w:rsid w:val="001D1B01"/>
    <w:rsid w:val="002311B4"/>
    <w:rsid w:val="00242E81"/>
    <w:rsid w:val="002838B5"/>
    <w:rsid w:val="00290CEA"/>
    <w:rsid w:val="00296F5D"/>
    <w:rsid w:val="002A0996"/>
    <w:rsid w:val="002A1B10"/>
    <w:rsid w:val="00367F33"/>
    <w:rsid w:val="003743B8"/>
    <w:rsid w:val="00376EDC"/>
    <w:rsid w:val="00391C50"/>
    <w:rsid w:val="003945F5"/>
    <w:rsid w:val="003C0993"/>
    <w:rsid w:val="004046EB"/>
    <w:rsid w:val="004132EC"/>
    <w:rsid w:val="004345B3"/>
    <w:rsid w:val="00464B3F"/>
    <w:rsid w:val="00473033"/>
    <w:rsid w:val="004736B2"/>
    <w:rsid w:val="004C64A4"/>
    <w:rsid w:val="005143F4"/>
    <w:rsid w:val="00514699"/>
    <w:rsid w:val="005422AC"/>
    <w:rsid w:val="00560F3A"/>
    <w:rsid w:val="005920D1"/>
    <w:rsid w:val="005B3EAD"/>
    <w:rsid w:val="005F231A"/>
    <w:rsid w:val="00646603"/>
    <w:rsid w:val="00656829"/>
    <w:rsid w:val="00673749"/>
    <w:rsid w:val="006C1727"/>
    <w:rsid w:val="006D3996"/>
    <w:rsid w:val="006F54A4"/>
    <w:rsid w:val="00770A4A"/>
    <w:rsid w:val="007A448B"/>
    <w:rsid w:val="00842E44"/>
    <w:rsid w:val="008777ED"/>
    <w:rsid w:val="00884F3B"/>
    <w:rsid w:val="008B716F"/>
    <w:rsid w:val="008E3725"/>
    <w:rsid w:val="00925880"/>
    <w:rsid w:val="0093432A"/>
    <w:rsid w:val="00A43963"/>
    <w:rsid w:val="00A50DEB"/>
    <w:rsid w:val="00A8352B"/>
    <w:rsid w:val="00AB55D4"/>
    <w:rsid w:val="00B35A8F"/>
    <w:rsid w:val="00B76CA1"/>
    <w:rsid w:val="00B87071"/>
    <w:rsid w:val="00B958D1"/>
    <w:rsid w:val="00BA732E"/>
    <w:rsid w:val="00BF12C7"/>
    <w:rsid w:val="00C30AA8"/>
    <w:rsid w:val="00CA5822"/>
    <w:rsid w:val="00CC30AD"/>
    <w:rsid w:val="00DB16AC"/>
    <w:rsid w:val="00DC3B03"/>
    <w:rsid w:val="00DF6424"/>
    <w:rsid w:val="00E04002"/>
    <w:rsid w:val="00E739F9"/>
    <w:rsid w:val="00EA5B72"/>
    <w:rsid w:val="00ED7D78"/>
    <w:rsid w:val="00EE22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FC45D"/>
  <w14:defaultImageDpi w14:val="32767"/>
  <w15:chartTrackingRefBased/>
  <w15:docId w15:val="{D7B840C8-54C7-403A-98BB-E3FB3C1FE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avaden">
    <w:name w:val="Normal"/>
    <w:qFormat/>
    <w:rsid w:val="00DC3B03"/>
    <w:pPr>
      <w:spacing w:line="324" w:lineRule="exact"/>
      <w:jc w:val="both"/>
    </w:pPr>
    <w:rPr>
      <w:rFonts w:ascii="Arial" w:eastAsiaTheme="minorEastAsia" w:hAnsi="Arial" w:cs="Arial"/>
      <w:sz w:val="20"/>
      <w:szCs w:val="20"/>
      <w:lang w:val="sl-SI"/>
    </w:rPr>
  </w:style>
  <w:style w:type="paragraph" w:styleId="Naslov1">
    <w:name w:val="heading 1"/>
    <w:basedOn w:val="Navaden"/>
    <w:next w:val="Navaden"/>
    <w:link w:val="Naslov1Znak"/>
    <w:uiPriority w:val="9"/>
    <w:qFormat/>
    <w:rsid w:val="002A1B1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Header-PR,body txt"/>
    <w:basedOn w:val="Navaden"/>
    <w:link w:val="GlavaZnak"/>
    <w:uiPriority w:val="99"/>
    <w:unhideWhenUsed/>
    <w:rsid w:val="0008232F"/>
    <w:pPr>
      <w:tabs>
        <w:tab w:val="center" w:pos="4680"/>
        <w:tab w:val="right" w:pos="9360"/>
      </w:tabs>
    </w:pPr>
  </w:style>
  <w:style w:type="character" w:customStyle="1" w:styleId="GlavaZnak">
    <w:name w:val="Glava Znak"/>
    <w:aliases w:val="E-PVO-glava Znak,Header-PR Znak,body txt Znak"/>
    <w:basedOn w:val="Privzetapisavaodstavka"/>
    <w:link w:val="Glava"/>
    <w:uiPriority w:val="99"/>
    <w:rsid w:val="0008232F"/>
  </w:style>
  <w:style w:type="paragraph" w:styleId="Noga">
    <w:name w:val="footer"/>
    <w:basedOn w:val="Navaden"/>
    <w:link w:val="NogaZnak"/>
    <w:uiPriority w:val="99"/>
    <w:unhideWhenUsed/>
    <w:rsid w:val="0008232F"/>
    <w:pPr>
      <w:tabs>
        <w:tab w:val="center" w:pos="4680"/>
        <w:tab w:val="right" w:pos="9360"/>
      </w:tabs>
    </w:pPr>
  </w:style>
  <w:style w:type="character" w:customStyle="1" w:styleId="NogaZnak">
    <w:name w:val="Noga Znak"/>
    <w:basedOn w:val="Privzetapisavaodstavka"/>
    <w:link w:val="Noga"/>
    <w:uiPriority w:val="99"/>
    <w:rsid w:val="0008232F"/>
  </w:style>
  <w:style w:type="character" w:customStyle="1" w:styleId="Naslov1Znak">
    <w:name w:val="Naslov 1 Znak"/>
    <w:basedOn w:val="Privzetapisavaodstavka"/>
    <w:link w:val="Naslov1"/>
    <w:uiPriority w:val="9"/>
    <w:rsid w:val="002A1B10"/>
    <w:rPr>
      <w:rFonts w:asciiTheme="majorHAnsi" w:eastAsiaTheme="majorEastAsia" w:hAnsiTheme="majorHAnsi" w:cstheme="majorBidi"/>
      <w:color w:val="2F5496" w:themeColor="accent1" w:themeShade="BF"/>
      <w:sz w:val="32"/>
      <w:szCs w:val="32"/>
    </w:rPr>
  </w:style>
  <w:style w:type="paragraph" w:customStyle="1" w:styleId="BasicParagraph">
    <w:name w:val="[Basic Paragraph]"/>
    <w:basedOn w:val="Navaden"/>
    <w:uiPriority w:val="99"/>
    <w:rsid w:val="00242E81"/>
    <w:pPr>
      <w:autoSpaceDE w:val="0"/>
      <w:autoSpaceDN w:val="0"/>
      <w:adjustRightInd w:val="0"/>
      <w:spacing w:line="288" w:lineRule="auto"/>
      <w:textAlignment w:val="center"/>
    </w:pPr>
    <w:rPr>
      <w:rFonts w:ascii="MinionPro-Regular" w:hAnsi="MinionPro-Regular" w:cs="MinionPro-Regular"/>
      <w:color w:val="000000"/>
      <w:sz w:val="24"/>
      <w:lang w:val="en-US"/>
    </w:rPr>
  </w:style>
  <w:style w:type="character" w:styleId="Hiperpovezava">
    <w:name w:val="Hyperlink"/>
    <w:basedOn w:val="Privzetapisavaodstavka"/>
    <w:uiPriority w:val="99"/>
    <w:unhideWhenUsed/>
    <w:rsid w:val="00290CEA"/>
    <w:rPr>
      <w:color w:val="auto"/>
      <w:u w:val="none"/>
    </w:rPr>
  </w:style>
  <w:style w:type="character" w:styleId="Nerazreenaomemba">
    <w:name w:val="Unresolved Mention"/>
    <w:basedOn w:val="Privzetapisavaodstavka"/>
    <w:uiPriority w:val="99"/>
    <w:rsid w:val="00242E81"/>
    <w:rPr>
      <w:color w:val="605E5C"/>
      <w:shd w:val="clear" w:color="auto" w:fill="E1DFDD"/>
    </w:rPr>
  </w:style>
  <w:style w:type="character" w:styleId="SledenaHiperpovezava">
    <w:name w:val="FollowedHyperlink"/>
    <w:basedOn w:val="Privzetapisavaodstavka"/>
    <w:uiPriority w:val="99"/>
    <w:semiHidden/>
    <w:unhideWhenUsed/>
    <w:rsid w:val="00290CEA"/>
    <w:rPr>
      <w:color w:val="auto"/>
      <w:u w:val="none"/>
    </w:rPr>
  </w:style>
  <w:style w:type="paragraph" w:styleId="Sprotnaopomba-besedilo">
    <w:name w:val="footnote text"/>
    <w:basedOn w:val="Navaden"/>
    <w:link w:val="Sprotnaopomba-besediloZnak"/>
    <w:uiPriority w:val="99"/>
    <w:semiHidden/>
    <w:unhideWhenUsed/>
    <w:rsid w:val="00DC3B03"/>
    <w:pPr>
      <w:spacing w:line="240" w:lineRule="auto"/>
    </w:pPr>
  </w:style>
  <w:style w:type="character" w:customStyle="1" w:styleId="Sprotnaopomba-besediloZnak">
    <w:name w:val="Sprotna opomba - besedilo Znak"/>
    <w:basedOn w:val="Privzetapisavaodstavka"/>
    <w:link w:val="Sprotnaopomba-besedilo"/>
    <w:uiPriority w:val="99"/>
    <w:semiHidden/>
    <w:rsid w:val="00DC3B03"/>
    <w:rPr>
      <w:rFonts w:ascii="Arial" w:eastAsiaTheme="minorEastAsia" w:hAnsi="Arial" w:cs="Arial"/>
      <w:sz w:val="20"/>
      <w:szCs w:val="20"/>
      <w:lang w:val="sl-SI"/>
    </w:rPr>
  </w:style>
  <w:style w:type="character" w:styleId="Sprotnaopomba-sklic">
    <w:name w:val="footnote reference"/>
    <w:basedOn w:val="Privzetapisavaodstavka"/>
    <w:uiPriority w:val="99"/>
    <w:semiHidden/>
    <w:unhideWhenUsed/>
    <w:rsid w:val="00DC3B03"/>
    <w:rPr>
      <w:vertAlign w:val="superscript"/>
    </w:rPr>
  </w:style>
  <w:style w:type="table" w:styleId="Tabelamrea">
    <w:name w:val="Table Grid"/>
    <w:basedOn w:val="Navadnatabela"/>
    <w:uiPriority w:val="39"/>
    <w:rsid w:val="00DC3B03"/>
    <w:rPr>
      <w:kern w:val="2"/>
      <w:lang w:val="sl-SI"/>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Z:\PROJEKTI\02_AKTIVNO%20INKLUZIVNO\6.IZVAJANJE%20PROJEKTA\Dopisi%20in%20korespondenca\ZSIS_AI_sl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ZSIS_AI_slo.dotx</Template>
  <TotalTime>0</TotalTime>
  <Pages>1</Pages>
  <Words>130</Words>
  <Characters>746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dc:creator>
  <cp:keywords/>
  <dc:description/>
  <cp:lastModifiedBy>Majda Vesel Kočar</cp:lastModifiedBy>
  <cp:revision>2</cp:revision>
  <cp:lastPrinted>2017-05-29T07:18:00Z</cp:lastPrinted>
  <dcterms:created xsi:type="dcterms:W3CDTF">2026-07-27T13:51:00Z</dcterms:created>
  <dcterms:modified xsi:type="dcterms:W3CDTF">2026-07-27T13:51:00Z</dcterms:modified>
</cp:coreProperties>
</file>